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C0242C" w14:textId="0F4269F0" w:rsidR="004A2402" w:rsidRDefault="004A2402" w:rsidP="004A2402">
      <w:pPr>
        <w:pStyle w:val="Title"/>
        <w:spacing w:after="120"/>
        <w:jc w:val="center"/>
        <w:rPr>
          <w:rFonts w:hint="eastAsia"/>
          <w:sz w:val="48"/>
        </w:rPr>
      </w:pPr>
    </w:p>
    <w:p w14:paraId="01E6C328" w14:textId="225A5DDF" w:rsidR="000710B4" w:rsidRDefault="00EB136A" w:rsidP="000710B4">
      <w:pPr>
        <w:pStyle w:val="Title"/>
        <w:spacing w:after="120"/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March 12, 2019</w:t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  <w:t>Press Contact ///</w:t>
      </w:r>
      <w:r w:rsidR="000710B4">
        <w:rPr>
          <w:rFonts w:ascii="Raleway" w:hAnsi="Raleway"/>
          <w:sz w:val="20"/>
          <w:szCs w:val="20"/>
        </w:rPr>
        <w:br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  <w:t>Jen Levisen</w:t>
      </w:r>
      <w:r w:rsidR="000710B4">
        <w:rPr>
          <w:rFonts w:ascii="Raleway" w:hAnsi="Raleway"/>
          <w:sz w:val="20"/>
          <w:szCs w:val="20"/>
        </w:rPr>
        <w:br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hyperlink r:id="rId7" w:history="1">
        <w:r w:rsidR="000710B4" w:rsidRPr="00A1722D">
          <w:rPr>
            <w:rStyle w:val="Hyperlink"/>
            <w:rFonts w:ascii="Raleway" w:hAnsi="Raleway"/>
            <w:sz w:val="20"/>
            <w:szCs w:val="20"/>
          </w:rPr>
          <w:t>jen.levisen@mortarr.com</w:t>
        </w:r>
      </w:hyperlink>
      <w:r w:rsidR="000710B4">
        <w:rPr>
          <w:rFonts w:ascii="Raleway" w:hAnsi="Raleway"/>
          <w:sz w:val="20"/>
          <w:szCs w:val="20"/>
        </w:rPr>
        <w:br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</w:r>
      <w:r w:rsidR="000710B4">
        <w:rPr>
          <w:rFonts w:ascii="Raleway" w:hAnsi="Raleway"/>
          <w:sz w:val="20"/>
          <w:szCs w:val="20"/>
        </w:rPr>
        <w:tab/>
        <w:t>507-668-4300</w:t>
      </w:r>
    </w:p>
    <w:p w14:paraId="2E975C4B" w14:textId="77777777" w:rsidR="000710B4" w:rsidRPr="000710B4" w:rsidRDefault="000710B4" w:rsidP="000710B4">
      <w:pPr>
        <w:pStyle w:val="Title"/>
        <w:spacing w:after="120"/>
        <w:rPr>
          <w:rFonts w:ascii="Raleway" w:hAnsi="Raleway"/>
          <w:sz w:val="20"/>
          <w:szCs w:val="20"/>
        </w:rPr>
      </w:pPr>
    </w:p>
    <w:p w14:paraId="49588E7D" w14:textId="149E7ABF" w:rsidR="007D31EF" w:rsidRPr="003671E8" w:rsidRDefault="00723EC9" w:rsidP="00B42D5C">
      <w:pPr>
        <w:rPr>
          <w:rFonts w:ascii="Raleway" w:hAnsi="Raleway"/>
        </w:rPr>
      </w:pPr>
      <w:r w:rsidRPr="003671E8">
        <w:rPr>
          <w:rFonts w:ascii="Raleway" w:hAnsi="Raleway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D79CD9" wp14:editId="0313D8A1">
                <wp:simplePos x="0" y="0"/>
                <wp:positionH relativeFrom="column">
                  <wp:posOffset>51435</wp:posOffset>
                </wp:positionH>
                <wp:positionV relativeFrom="paragraph">
                  <wp:posOffset>12065</wp:posOffset>
                </wp:positionV>
                <wp:extent cx="6629400" cy="0"/>
                <wp:effectExtent l="0" t="0" r="25400" b="254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50F085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05pt,.95pt" to="526.05pt,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" strokecolor="#5a5a5a [2109]" strokeweight="1pt">
                <v:stroke joinstyle="miter"/>
              </v:line>
            </w:pict>
          </mc:Fallback>
        </mc:AlternateContent>
      </w:r>
    </w:p>
    <w:p w14:paraId="655F1B23" w14:textId="3B7C85F3" w:rsidR="007D31EF" w:rsidRPr="00F960FF" w:rsidRDefault="00702B4D" w:rsidP="00723EC9">
      <w:pPr>
        <w:jc w:val="center"/>
        <w:rPr>
          <w:rFonts w:ascii="Raleway" w:hAnsi="Raleway" w:cs="Calibri"/>
          <w:b/>
          <w:color w:val="000000" w:themeColor="text1"/>
          <w:sz w:val="22"/>
          <w:szCs w:val="22"/>
        </w:rPr>
      </w:pPr>
      <w:r w:rsidRPr="00F960FF">
        <w:rPr>
          <w:rFonts w:ascii="Raleway" w:hAnsi="Raleway" w:cs="Calibri"/>
          <w:b/>
          <w:color w:val="000000" w:themeColor="text1"/>
          <w:sz w:val="22"/>
          <w:szCs w:val="22"/>
        </w:rPr>
        <w:t xml:space="preserve">Mouse Drop at </w:t>
      </w:r>
      <w:proofErr w:type="spellStart"/>
      <w:r w:rsidRPr="00F960FF">
        <w:rPr>
          <w:rFonts w:ascii="Raleway" w:hAnsi="Raleway" w:cs="Calibri"/>
          <w:b/>
          <w:color w:val="000000" w:themeColor="text1"/>
          <w:sz w:val="22"/>
          <w:szCs w:val="22"/>
        </w:rPr>
        <w:t>AdFed’s</w:t>
      </w:r>
      <w:proofErr w:type="spellEnd"/>
      <w:r w:rsidRPr="00F960FF">
        <w:rPr>
          <w:rFonts w:ascii="Raleway" w:hAnsi="Raleway" w:cs="Calibri"/>
          <w:b/>
          <w:color w:val="000000" w:themeColor="text1"/>
          <w:sz w:val="22"/>
          <w:szCs w:val="22"/>
        </w:rPr>
        <w:t xml:space="preserve"> The Show</w:t>
      </w:r>
    </w:p>
    <w:p w14:paraId="5C5EC691" w14:textId="303F107A" w:rsidR="00EB136A" w:rsidRPr="00F960FF" w:rsidRDefault="00CA4789" w:rsidP="00EB136A">
      <w:pPr>
        <w:rPr>
          <w:rFonts w:ascii="Raleway" w:eastAsia="Helvetica" w:hAnsi="Raleway" w:cs="Calibri"/>
          <w:color w:val="000000" w:themeColor="text1"/>
          <w:sz w:val="22"/>
          <w:szCs w:val="22"/>
        </w:rPr>
      </w:pPr>
      <w:hyperlink r:id="rId8" w:history="1">
        <w:r w:rsidR="00CE6668" w:rsidRPr="00F960FF">
          <w:rPr>
            <w:rStyle w:val="Hyperlink"/>
            <w:rFonts w:ascii="Raleway" w:hAnsi="Raleway" w:cs="Calibri"/>
            <w:color w:val="000000" w:themeColor="text1"/>
            <w:sz w:val="22"/>
            <w:szCs w:val="22"/>
          </w:rPr>
          <w:t>MORTARR.COM</w:t>
        </w:r>
      </w:hyperlink>
      <w:r w:rsidR="00723EC9" w:rsidRPr="00F960FF">
        <w:rPr>
          <w:rFonts w:ascii="Raleway" w:hAnsi="Raleway" w:cs="Calibri"/>
          <w:color w:val="000000" w:themeColor="text1"/>
          <w:sz w:val="22"/>
          <w:szCs w:val="22"/>
        </w:rPr>
        <w:t xml:space="preserve"> – </w:t>
      </w:r>
      <w:hyperlink r:id="rId9" w:history="1">
        <w:r w:rsidR="00AB295D" w:rsidRPr="00F960FF">
          <w:rPr>
            <w:rStyle w:val="Hyperlink"/>
            <w:rFonts w:ascii="Raleway" w:hAnsi="Raleway" w:cs="Calibri"/>
            <w:color w:val="000000" w:themeColor="text1"/>
            <w:sz w:val="22"/>
            <w:szCs w:val="22"/>
          </w:rPr>
          <w:t>Mortarr</w:t>
        </w:r>
        <w:r w:rsidR="00F960FF" w:rsidRPr="00F960FF">
          <w:rPr>
            <w:rStyle w:val="Hyperlink"/>
            <w:rFonts w:ascii="Raleway" w:hAnsi="Raleway" w:cs="Calibri"/>
            <w:color w:val="000000" w:themeColor="text1"/>
            <w:sz w:val="22"/>
            <w:szCs w:val="22"/>
          </w:rPr>
          <w:t>.com</w:t>
        </w:r>
      </w:hyperlink>
      <w:r w:rsidR="00F960FF" w:rsidRPr="00F960FF">
        <w:rPr>
          <w:rFonts w:ascii="Raleway" w:hAnsi="Raleway" w:cs="Calibri"/>
          <w:color w:val="000000" w:themeColor="text1"/>
          <w:sz w:val="22"/>
          <w:szCs w:val="22"/>
        </w:rPr>
        <w:t xml:space="preserve"> </w:t>
      </w:r>
      <w:r w:rsidR="00EB136A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earned a Pin in the Business</w:t>
      </w:r>
      <w:r w:rsidR="00702B4D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-</w:t>
      </w:r>
      <w:r w:rsidR="00EB136A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to</w:t>
      </w:r>
      <w:r w:rsidR="00702B4D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-</w:t>
      </w:r>
      <w:r w:rsidR="00EB136A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Business Website category at </w:t>
      </w:r>
      <w:hyperlink r:id="rId10" w:history="1">
        <w:proofErr w:type="spellStart"/>
        <w:r w:rsidR="00EB136A"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>AdFed</w:t>
        </w:r>
        <w:proofErr w:type="spellEnd"/>
        <w:r w:rsidR="00EB136A"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 xml:space="preserve"> MN’s</w:t>
        </w:r>
      </w:hyperlink>
      <w:r w:rsidR="00EB136A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 </w:t>
      </w:r>
      <w:hyperlink r:id="rId11" w:history="1">
        <w:r w:rsidR="00EB136A"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>The Show</w:t>
        </w:r>
      </w:hyperlink>
      <w:r w:rsidR="00F960FF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.</w:t>
      </w:r>
    </w:p>
    <w:p w14:paraId="6D65BA1E" w14:textId="68967306" w:rsidR="00F960FF" w:rsidRPr="00F960FF" w:rsidRDefault="00F960FF" w:rsidP="00F960FF">
      <w:pPr>
        <w:rPr>
          <w:rFonts w:ascii="Raleway" w:eastAsia="Helvetica" w:hAnsi="Raleway" w:cs="Calibri"/>
          <w:color w:val="000000" w:themeColor="text1"/>
          <w:sz w:val="22"/>
          <w:szCs w:val="22"/>
        </w:rPr>
      </w:pPr>
      <w:r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“Mortarr.com was designed to be the backdrop for the world’s top commercial construction and design projects,” says </w:t>
      </w:r>
      <w:hyperlink r:id="rId12" w:history="1">
        <w:r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>Cole Thompson</w:t>
        </w:r>
      </w:hyperlink>
      <w:r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, Mortarr Creative Director. “This Show Pin win is a testament to the incredible companies featuring their work on the site. That and our ability to stay out of the way. Which is a lot hard than you’d think it would be.”</w:t>
      </w:r>
    </w:p>
    <w:p w14:paraId="5CCF8B87" w14:textId="476CD905" w:rsidR="00036AF4" w:rsidRPr="00F960FF" w:rsidRDefault="00036AF4" w:rsidP="00036AF4">
      <w:pPr>
        <w:rPr>
          <w:rFonts w:ascii="Raleway" w:eastAsia="Helvetica" w:hAnsi="Raleway" w:cs="Calibri"/>
          <w:color w:val="000000" w:themeColor="text1"/>
          <w:sz w:val="22"/>
          <w:szCs w:val="22"/>
        </w:rPr>
      </w:pPr>
      <w:r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The Show</w:t>
      </w:r>
      <w:r w:rsidR="00F960FF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, which has been showcasing creative excellence in Minnesota for more than 90 years,</w:t>
      </w:r>
      <w:r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 is hosted by the Advertising Federation of Minneapolis and is part of the AAF – American Advertising Awards. Ad Fed is a non-profit, professional trade association that has served the Minnesota advertising community including agencies, advertisers, suppliers and students for more than 110 years. </w:t>
      </w:r>
    </w:p>
    <w:p w14:paraId="54522100" w14:textId="53FA89C3" w:rsidR="003671E8" w:rsidRPr="00F960FF" w:rsidRDefault="00F960FF" w:rsidP="00814B33">
      <w:pPr>
        <w:rPr>
          <w:rFonts w:ascii="Raleway" w:eastAsia="Helvetica" w:hAnsi="Raleway" w:cs="Calibri"/>
          <w:color w:val="000000" w:themeColor="text1"/>
          <w:sz w:val="22"/>
          <w:szCs w:val="22"/>
        </w:rPr>
      </w:pPr>
      <w:r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>Mortarr is an imagery-driven search engine that serves as an inspiration gallery, networking and promotional tool for professionals, brands and individuals working within the commercial industry.</w:t>
      </w:r>
      <w:r w:rsidRPr="00F960F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3671E8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Create a free, personal profile at </w:t>
      </w:r>
      <w:hyperlink r:id="rId13" w:history="1">
        <w:r w:rsidR="003671E8"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>Mortarr.com</w:t>
        </w:r>
      </w:hyperlink>
      <w:r w:rsidR="003671E8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 </w:t>
      </w:r>
      <w:r w:rsidR="000710B4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to see more </w:t>
      </w:r>
      <w:r w:rsidR="003671E8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or download the Mortarr app for free in the </w:t>
      </w:r>
      <w:hyperlink r:id="rId14" w:history="1">
        <w:r w:rsidR="003671E8"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>App Store</w:t>
        </w:r>
      </w:hyperlink>
      <w:r w:rsidR="003671E8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 or on </w:t>
      </w:r>
      <w:hyperlink r:id="rId15" w:history="1">
        <w:r w:rsidR="003671E8" w:rsidRPr="00F960FF">
          <w:rPr>
            <w:rStyle w:val="Hyperlink"/>
            <w:rFonts w:ascii="Raleway" w:eastAsia="Helvetica" w:hAnsi="Raleway" w:cs="Calibri"/>
            <w:color w:val="000000" w:themeColor="text1"/>
            <w:sz w:val="22"/>
            <w:szCs w:val="22"/>
          </w:rPr>
          <w:t>Google Play</w:t>
        </w:r>
      </w:hyperlink>
      <w:r w:rsidR="003671E8" w:rsidRPr="00F960FF">
        <w:rPr>
          <w:rFonts w:ascii="Raleway" w:eastAsia="Helvetica" w:hAnsi="Raleway" w:cs="Calibri"/>
          <w:color w:val="000000" w:themeColor="text1"/>
          <w:sz w:val="22"/>
          <w:szCs w:val="22"/>
        </w:rPr>
        <w:t xml:space="preserve">. </w:t>
      </w:r>
    </w:p>
    <w:p w14:paraId="2B46B0EA" w14:textId="51FDD9DF" w:rsidR="00723EC9" w:rsidRPr="00F960FF" w:rsidRDefault="00723EC9" w:rsidP="000710B4">
      <w:pPr>
        <w:jc w:val="center"/>
        <w:rPr>
          <w:rFonts w:ascii="Raleway" w:hAnsi="Raleway"/>
          <w:color w:val="000000" w:themeColor="text1"/>
          <w:sz w:val="22"/>
          <w:szCs w:val="22"/>
        </w:rPr>
      </w:pPr>
      <w:r w:rsidRPr="00F960FF">
        <w:rPr>
          <w:rFonts w:ascii="Raleway" w:hAnsi="Raleway"/>
          <w:color w:val="000000" w:themeColor="text1"/>
          <w:sz w:val="22"/>
          <w:szCs w:val="22"/>
        </w:rPr>
        <w:t>###</w:t>
      </w:r>
    </w:p>
    <w:p w14:paraId="1818D3A2" w14:textId="47A93139" w:rsidR="007D31EF" w:rsidRPr="00F960FF" w:rsidRDefault="00CA4789" w:rsidP="00B42D5C">
      <w:pPr>
        <w:rPr>
          <w:rFonts w:ascii="Raleway" w:hAnsi="Raleway"/>
          <w:color w:val="000000" w:themeColor="text1"/>
          <w:sz w:val="22"/>
          <w:szCs w:val="22"/>
        </w:rPr>
      </w:pPr>
      <w:hyperlink r:id="rId16" w:history="1">
        <w:r w:rsidR="007D31EF" w:rsidRPr="00F960FF">
          <w:rPr>
            <w:rStyle w:val="Hyperlink"/>
            <w:rFonts w:ascii="Raleway" w:eastAsia="Times New Roman" w:hAnsi="Raleway"/>
            <w:color w:val="000000" w:themeColor="text1"/>
            <w:sz w:val="18"/>
            <w:szCs w:val="18"/>
            <w:shd w:val="clear" w:color="auto" w:fill="FFFFFF"/>
          </w:rPr>
          <w:t>Mortarr</w:t>
        </w:r>
      </w:hyperlink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is the leading 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online </w:t>
      </w:r>
      <w:r w:rsidR="00EC098E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inspiration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and networking 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platform for commercial construction and design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. </w:t>
      </w:r>
      <w:r w:rsidR="006B7A76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Building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the largest </w:t>
      </w:r>
      <w:r w:rsidR="006B7A76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commercial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design database in the world and 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empowering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</w:t>
      </w:r>
      <w:r w:rsidR="00EC098E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industries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with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technology, </w:t>
      </w:r>
      <w:r w:rsidR="006B7A76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Mortarr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allows users to showcase </w:t>
      </w:r>
      <w:r w:rsidR="0041632D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commercial 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projects and products, connect with industry professionals, grow networks of partnerships, and collaborate and track decision</w:t>
      </w:r>
      <w:r w:rsidR="00302015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s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in real time with clients and project teams. Headquartered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in </w:t>
      </w:r>
      <w:r w:rsidR="0041632D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Minnesota</w:t>
      </w:r>
      <w:r w:rsidR="00B34B18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,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Mortarr, the Mortarr logo, </w:t>
      </w:r>
      <w:r w:rsidR="00165FE2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Building</w:t>
      </w:r>
      <w:r w:rsidR="00900816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Beautiful </w:t>
      </w:r>
      <w:r w:rsidR="00165FE2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Business, </w:t>
      </w:r>
      <w:r w:rsidR="006B7A76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Design Room and Showroom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are registered trademarks of </w:t>
      </w:r>
      <w:r w:rsidR="006B7A76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>Mortarr</w:t>
      </w:r>
      <w:r w:rsidR="007D31EF" w:rsidRPr="00F960FF">
        <w:rPr>
          <w:rFonts w:ascii="Raleway" w:eastAsia="Times New Roman" w:hAnsi="Raleway"/>
          <w:color w:val="000000" w:themeColor="text1"/>
          <w:sz w:val="18"/>
          <w:szCs w:val="18"/>
          <w:shd w:val="clear" w:color="auto" w:fill="FFFFFF"/>
        </w:rPr>
        <w:t xml:space="preserve"> Inc. worldwide. For more information, visit </w:t>
      </w:r>
      <w:hyperlink r:id="rId17" w:history="1">
        <w:r w:rsidR="00A321CC" w:rsidRPr="00F960FF">
          <w:rPr>
            <w:rStyle w:val="Hyperlink"/>
            <w:rFonts w:ascii="Raleway" w:eastAsia="Times New Roman" w:hAnsi="Raleway"/>
            <w:color w:val="000000" w:themeColor="text1"/>
            <w:sz w:val="18"/>
            <w:szCs w:val="18"/>
          </w:rPr>
          <w:t>mortarr.com</w:t>
        </w:r>
      </w:hyperlink>
      <w:r w:rsidR="00723EC9" w:rsidRPr="00F960FF">
        <w:rPr>
          <w:rFonts w:ascii="Raleway" w:eastAsia="Times New Roman" w:hAnsi="Raleway"/>
          <w:color w:val="000000" w:themeColor="text1"/>
          <w:sz w:val="18"/>
          <w:szCs w:val="18"/>
        </w:rPr>
        <w:t>.</w:t>
      </w:r>
      <w:r w:rsidR="00CE6668" w:rsidRPr="00F960FF">
        <w:rPr>
          <w:rFonts w:ascii="Raleway" w:hAnsi="Raleway"/>
          <w:color w:val="000000" w:themeColor="text1"/>
          <w:sz w:val="22"/>
          <w:szCs w:val="22"/>
        </w:rPr>
        <w:t xml:space="preserve"> </w:t>
      </w:r>
      <w:bookmarkStart w:id="0" w:name="_GoBack"/>
      <w:bookmarkEnd w:id="0"/>
    </w:p>
    <w:sectPr w:rsidR="007D31EF" w:rsidRPr="00F960FF">
      <w:footerReference w:type="default" r:id="rId18"/>
      <w:headerReference w:type="first" r:id="rId19"/>
      <w:footerReference w:type="first" r:id="rId20"/>
      <w:pgSz w:w="12240" w:h="15840" w:code="1"/>
      <w:pgMar w:top="1080" w:right="720" w:bottom="2160" w:left="720" w:header="720" w:footer="93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4889C4" w14:textId="77777777" w:rsidR="00CA4789" w:rsidRDefault="00CA4789">
      <w:pPr>
        <w:spacing w:after="0" w:line="240" w:lineRule="auto"/>
      </w:pPr>
      <w:r>
        <w:separator/>
      </w:r>
    </w:p>
    <w:p w14:paraId="36D9FDE5" w14:textId="77777777" w:rsidR="00CA4789" w:rsidRDefault="00CA4789"/>
    <w:p w14:paraId="63EDFDED" w14:textId="77777777" w:rsidR="00CA4789" w:rsidRDefault="00CA4789"/>
  </w:endnote>
  <w:endnote w:type="continuationSeparator" w:id="0">
    <w:p w14:paraId="1760296A" w14:textId="77777777" w:rsidR="00CA4789" w:rsidRDefault="00CA4789">
      <w:pPr>
        <w:spacing w:after="0" w:line="240" w:lineRule="auto"/>
      </w:pPr>
      <w:r>
        <w:continuationSeparator/>
      </w:r>
    </w:p>
    <w:p w14:paraId="5F2173F0" w14:textId="77777777" w:rsidR="00CA4789" w:rsidRDefault="00CA4789"/>
    <w:p w14:paraId="2169B361" w14:textId="77777777" w:rsidR="00CA4789" w:rsidRDefault="00CA47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roxima Nova">
    <w:panose1 w:val="02000506030000020004"/>
    <w:charset w:val="00"/>
    <w:family w:val="auto"/>
    <w:notTrueType/>
    <w:pitch w:val="variable"/>
    <w:sig w:usb0="2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desto open">
    <w:altName w:val="Times New Roman"/>
    <w:panose1 w:val="020B0604020202020204"/>
    <w:charset w:val="00"/>
    <w:family w:val="roman"/>
    <w:notTrueType/>
    <w:pitch w:val="default"/>
  </w:font>
  <w:font w:name="Raleway">
    <w:panose1 w:val="020B0003030101060003"/>
    <w:charset w:val="00"/>
    <w:family w:val="swiss"/>
    <w:pitch w:val="variable"/>
    <w:sig w:usb0="A00000BF" w:usb1="5000005B" w:usb2="00000000" w:usb3="00000000" w:csb0="000000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D7C65" w14:textId="77777777" w:rsidR="006936CC" w:rsidRDefault="00C93E73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035FEE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291C0F" w14:textId="6849181D" w:rsidR="006936CC" w:rsidRPr="009E1815" w:rsidRDefault="00C93E73" w:rsidP="0087655C">
    <w:pPr>
      <w:pStyle w:val="Logo"/>
      <w:jc w:val="left"/>
      <w:rPr>
        <w:sz w:val="16"/>
      </w:rPr>
    </w:pPr>
    <w:r w:rsidRPr="009E1815">
      <w:rPr>
        <w:noProof/>
        <w:sz w:val="16"/>
        <w:lang w:eastAsia="en-US"/>
      </w:rPr>
      <w:drawing>
        <wp:inline distT="0" distB="0" distL="0" distR="0" wp14:anchorId="3A0D8DA4" wp14:editId="34FF8E11">
          <wp:extent cx="618662" cy="163719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placeholde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" b="38650"/>
                  <a:stretch/>
                </pic:blipFill>
                <pic:spPr bwMode="auto">
                  <a:xfrm>
                    <a:off x="0" y="0"/>
                    <a:ext cx="757175" cy="20037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87655C" w:rsidRPr="009E1815">
      <w:rPr>
        <w:sz w:val="16"/>
      </w:rPr>
      <w:t>MORTARR.COM</w:t>
    </w:r>
    <w:r w:rsidR="0087655C" w:rsidRPr="009E1815">
      <w:rPr>
        <w:color w:val="D2D0CD"/>
        <w:sz w:val="16"/>
      </w:rPr>
      <w:t xml:space="preserve"> </w:t>
    </w:r>
    <w:r w:rsidR="004A2402" w:rsidRPr="009E1815">
      <w:rPr>
        <w:color w:val="D2D0CD"/>
        <w:sz w:val="16"/>
      </w:rPr>
      <w:t>//</w:t>
    </w:r>
    <w:proofErr w:type="gramStart"/>
    <w:r w:rsidR="004A2402" w:rsidRPr="009E1815">
      <w:rPr>
        <w:color w:val="D2D0CD"/>
        <w:sz w:val="16"/>
      </w:rPr>
      <w:t xml:space="preserve">/ </w:t>
    </w:r>
    <w:r w:rsidR="004A2402">
      <w:rPr>
        <w:color w:val="D2D0CD"/>
        <w:sz w:val="16"/>
      </w:rPr>
      <w:t xml:space="preserve"> </w:t>
    </w:r>
    <w:r w:rsidR="004A2402" w:rsidRPr="004A2402">
      <w:rPr>
        <w:sz w:val="16"/>
      </w:rPr>
      <w:t>BUILDING</w:t>
    </w:r>
    <w:proofErr w:type="gramEnd"/>
    <w:r w:rsidR="004A2402" w:rsidRPr="004A2402">
      <w:rPr>
        <w:sz w:val="16"/>
      </w:rPr>
      <w:t xml:space="preserve"> BEAUTIFUL BUSINESS® </w:t>
    </w:r>
    <w:r w:rsidR="0087655C" w:rsidRPr="004A2402">
      <w:rPr>
        <w:color w:val="D2D0CD"/>
        <w:sz w:val="16"/>
      </w:rPr>
      <w:t>/</w:t>
    </w:r>
    <w:r w:rsidR="004A2402">
      <w:rPr>
        <w:color w:val="D2D0CD"/>
        <w:sz w:val="16"/>
      </w:rPr>
      <w:t>/</w:t>
    </w:r>
    <w:r w:rsidR="0087655C" w:rsidRPr="004A2402">
      <w:rPr>
        <w:color w:val="D2D0CD"/>
        <w:sz w:val="16"/>
      </w:rPr>
      <w:t>/</w:t>
    </w:r>
    <w:r w:rsidR="0087655C" w:rsidRPr="009E1815">
      <w:rPr>
        <w:color w:val="D2D0CD"/>
        <w:sz w:val="16"/>
      </w:rPr>
      <w:t xml:space="preserve"> </w:t>
    </w:r>
    <w:hyperlink r:id="rId2" w:history="1">
      <w:r w:rsidR="00723EC9" w:rsidRPr="00B80658">
        <w:rPr>
          <w:rStyle w:val="Hyperlink"/>
          <w:sz w:val="16"/>
        </w:rPr>
        <w:t>CONNECT@MORTARR.COM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E92" w14:textId="77777777" w:rsidR="00CA4789" w:rsidRDefault="00CA4789">
      <w:pPr>
        <w:spacing w:after="0" w:line="240" w:lineRule="auto"/>
      </w:pPr>
      <w:r>
        <w:separator/>
      </w:r>
    </w:p>
    <w:p w14:paraId="383921C9" w14:textId="77777777" w:rsidR="00CA4789" w:rsidRDefault="00CA4789"/>
    <w:p w14:paraId="02D1DF16" w14:textId="77777777" w:rsidR="00CA4789" w:rsidRDefault="00CA4789"/>
  </w:footnote>
  <w:footnote w:type="continuationSeparator" w:id="0">
    <w:p w14:paraId="56B843D9" w14:textId="77777777" w:rsidR="00CA4789" w:rsidRDefault="00CA4789">
      <w:pPr>
        <w:spacing w:after="0" w:line="240" w:lineRule="auto"/>
      </w:pPr>
      <w:r>
        <w:continuationSeparator/>
      </w:r>
    </w:p>
    <w:p w14:paraId="760FC242" w14:textId="77777777" w:rsidR="00CA4789" w:rsidRDefault="00CA4789"/>
    <w:p w14:paraId="559C436E" w14:textId="77777777" w:rsidR="00CA4789" w:rsidRDefault="00CA47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D5E3D6" w14:textId="7E034BC5" w:rsidR="004A2402" w:rsidRDefault="006A7748" w:rsidP="006A7748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7ECAD6" wp14:editId="72081F52">
              <wp:simplePos x="0" y="0"/>
              <wp:positionH relativeFrom="column">
                <wp:posOffset>4963291</wp:posOffset>
              </wp:positionH>
              <wp:positionV relativeFrom="paragraph">
                <wp:posOffset>-114561</wp:posOffset>
              </wp:positionV>
              <wp:extent cx="1824165" cy="913967"/>
              <wp:effectExtent l="0" t="0" r="0" b="63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4165" cy="91396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B44433" w14:textId="688E2C05" w:rsidR="006A7748" w:rsidRPr="003671E8" w:rsidRDefault="006A7748" w:rsidP="00723EC9">
                          <w:pPr>
                            <w:jc w:val="right"/>
                            <w:rPr>
                              <w:rFonts w:ascii="Raleway" w:hAnsi="Raleway"/>
                            </w:rPr>
                          </w:pPr>
                          <w:r w:rsidRPr="003671E8">
                            <w:rPr>
                              <w:rFonts w:ascii="Raleway" w:hAnsi="Raleway"/>
                            </w:rPr>
                            <w:t>137 S Broadway Ave</w:t>
                          </w:r>
                          <w:r w:rsidR="00723EC9" w:rsidRPr="003671E8">
                            <w:rPr>
                              <w:rFonts w:ascii="Raleway" w:hAnsi="Raleway"/>
                            </w:rPr>
                            <w:br/>
                          </w:r>
                          <w:r w:rsidRPr="003671E8">
                            <w:rPr>
                              <w:rFonts w:ascii="Raleway" w:hAnsi="Raleway"/>
                            </w:rPr>
                            <w:t>Albert Lea, MN 56007</w:t>
                          </w:r>
                        </w:p>
                        <w:p w14:paraId="24025B7F" w14:textId="68A92913" w:rsidR="006A7748" w:rsidRPr="003671E8" w:rsidRDefault="006A7748" w:rsidP="00723EC9">
                          <w:pPr>
                            <w:jc w:val="right"/>
                            <w:rPr>
                              <w:rFonts w:ascii="Raleway" w:hAnsi="Raleway"/>
                            </w:rPr>
                          </w:pPr>
                          <w:r w:rsidRPr="003671E8">
                            <w:rPr>
                              <w:rFonts w:ascii="Raleway" w:hAnsi="Raleway"/>
                            </w:rPr>
                            <w:t>mortarr.com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7ECAD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0.8pt;margin-top:-9pt;width:143.65pt;height:71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" filled="f" stroked="f">
              <v:textbox>
                <w:txbxContent>
                  <w:p w14:paraId="52B44433" w14:textId="688E2C05" w:rsidR="006A7748" w:rsidRPr="003671E8" w:rsidRDefault="006A7748" w:rsidP="00723EC9">
                    <w:pPr>
                      <w:jc w:val="right"/>
                      <w:rPr>
                        <w:rFonts w:ascii="Raleway" w:hAnsi="Raleway"/>
                      </w:rPr>
                    </w:pPr>
                    <w:r w:rsidRPr="003671E8">
                      <w:rPr>
                        <w:rFonts w:ascii="Raleway" w:hAnsi="Raleway"/>
                      </w:rPr>
                      <w:t>137 S Broadway Ave</w:t>
                    </w:r>
                    <w:r w:rsidR="00723EC9" w:rsidRPr="003671E8">
                      <w:rPr>
                        <w:rFonts w:ascii="Raleway" w:hAnsi="Raleway"/>
                      </w:rPr>
                      <w:br/>
                    </w:r>
                    <w:r w:rsidRPr="003671E8">
                      <w:rPr>
                        <w:rFonts w:ascii="Raleway" w:hAnsi="Raleway"/>
                      </w:rPr>
                      <w:t>Albert Lea, MN 56007</w:t>
                    </w:r>
                  </w:p>
                  <w:p w14:paraId="24025B7F" w14:textId="68A92913" w:rsidR="006A7748" w:rsidRPr="003671E8" w:rsidRDefault="006A7748" w:rsidP="00723EC9">
                    <w:pPr>
                      <w:jc w:val="right"/>
                      <w:rPr>
                        <w:rFonts w:ascii="Raleway" w:hAnsi="Raleway"/>
                      </w:rPr>
                    </w:pPr>
                    <w:r w:rsidRPr="003671E8">
                      <w:rPr>
                        <w:rFonts w:ascii="Raleway" w:hAnsi="Raleway"/>
                      </w:rPr>
                      <w:t>mortarr.com</w:t>
                    </w:r>
                  </w:p>
                </w:txbxContent>
              </v:textbox>
            </v:shape>
          </w:pict>
        </mc:Fallback>
      </mc:AlternateContent>
    </w:r>
    <w:r w:rsidR="004A2402" w:rsidRPr="00B42D5C">
      <w:rPr>
        <w:noProof/>
        <w:lang w:eastAsia="en-US"/>
      </w:rPr>
      <w:drawing>
        <wp:inline distT="0" distB="0" distL="0" distR="0" wp14:anchorId="7B9870F1" wp14:editId="2231C690">
          <wp:extent cx="1315821" cy="567509"/>
          <wp:effectExtent l="0" t="0" r="508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ortarr_logo_Fin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5096" cy="5973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1D0FDB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4D242D16"/>
    <w:multiLevelType w:val="hybridMultilevel"/>
    <w:tmpl w:val="9EFCD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05588"/>
    <w:multiLevelType w:val="hybridMultilevel"/>
    <w:tmpl w:val="EE68C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FE020A"/>
    <w:multiLevelType w:val="multilevel"/>
    <w:tmpl w:val="76BA62B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3CD7"/>
    <w:rsid w:val="00035FEE"/>
    <w:rsid w:val="00036AF4"/>
    <w:rsid w:val="00054D89"/>
    <w:rsid w:val="000710B4"/>
    <w:rsid w:val="0007371E"/>
    <w:rsid w:val="000D5B28"/>
    <w:rsid w:val="000D7B89"/>
    <w:rsid w:val="000F5C24"/>
    <w:rsid w:val="00165FE2"/>
    <w:rsid w:val="00170B06"/>
    <w:rsid w:val="001D0346"/>
    <w:rsid w:val="001E7F8F"/>
    <w:rsid w:val="00245301"/>
    <w:rsid w:val="00263245"/>
    <w:rsid w:val="00275A95"/>
    <w:rsid w:val="002853BF"/>
    <w:rsid w:val="00296020"/>
    <w:rsid w:val="002B255C"/>
    <w:rsid w:val="002E1621"/>
    <w:rsid w:val="00302015"/>
    <w:rsid w:val="003126F1"/>
    <w:rsid w:val="00322CC9"/>
    <w:rsid w:val="00327B21"/>
    <w:rsid w:val="00344C6F"/>
    <w:rsid w:val="003671E8"/>
    <w:rsid w:val="00370D50"/>
    <w:rsid w:val="00391581"/>
    <w:rsid w:val="003C22D6"/>
    <w:rsid w:val="003E10A5"/>
    <w:rsid w:val="003F3593"/>
    <w:rsid w:val="0041632D"/>
    <w:rsid w:val="00464AFE"/>
    <w:rsid w:val="004A1A27"/>
    <w:rsid w:val="004A2402"/>
    <w:rsid w:val="004E7A6D"/>
    <w:rsid w:val="00565C2E"/>
    <w:rsid w:val="005C3CD7"/>
    <w:rsid w:val="005E7F6F"/>
    <w:rsid w:val="00624007"/>
    <w:rsid w:val="00625226"/>
    <w:rsid w:val="00637848"/>
    <w:rsid w:val="006547F9"/>
    <w:rsid w:val="00684051"/>
    <w:rsid w:val="00685092"/>
    <w:rsid w:val="006936CC"/>
    <w:rsid w:val="00694D9A"/>
    <w:rsid w:val="006A7748"/>
    <w:rsid w:val="006B144F"/>
    <w:rsid w:val="006B7A76"/>
    <w:rsid w:val="00702B4D"/>
    <w:rsid w:val="00717509"/>
    <w:rsid w:val="00723EC9"/>
    <w:rsid w:val="0077704C"/>
    <w:rsid w:val="0078518D"/>
    <w:rsid w:val="007C1965"/>
    <w:rsid w:val="007D31EF"/>
    <w:rsid w:val="007E520B"/>
    <w:rsid w:val="00814B33"/>
    <w:rsid w:val="008239A1"/>
    <w:rsid w:val="0087655C"/>
    <w:rsid w:val="008B7237"/>
    <w:rsid w:val="00900816"/>
    <w:rsid w:val="0091142A"/>
    <w:rsid w:val="009157D7"/>
    <w:rsid w:val="00923239"/>
    <w:rsid w:val="00995514"/>
    <w:rsid w:val="009C2AA2"/>
    <w:rsid w:val="009D197B"/>
    <w:rsid w:val="009E1815"/>
    <w:rsid w:val="009F109E"/>
    <w:rsid w:val="00A213D7"/>
    <w:rsid w:val="00A321CC"/>
    <w:rsid w:val="00A662FC"/>
    <w:rsid w:val="00A733F7"/>
    <w:rsid w:val="00A8007E"/>
    <w:rsid w:val="00AB295D"/>
    <w:rsid w:val="00AD50F1"/>
    <w:rsid w:val="00B34B18"/>
    <w:rsid w:val="00B42D5C"/>
    <w:rsid w:val="00B649D7"/>
    <w:rsid w:val="00C161B6"/>
    <w:rsid w:val="00C74283"/>
    <w:rsid w:val="00C86569"/>
    <w:rsid w:val="00C93E73"/>
    <w:rsid w:val="00CA4789"/>
    <w:rsid w:val="00CC6B03"/>
    <w:rsid w:val="00CE6668"/>
    <w:rsid w:val="00D20CAD"/>
    <w:rsid w:val="00D2134D"/>
    <w:rsid w:val="00D52EAD"/>
    <w:rsid w:val="00D62551"/>
    <w:rsid w:val="00D863C7"/>
    <w:rsid w:val="00D86607"/>
    <w:rsid w:val="00DC6DE9"/>
    <w:rsid w:val="00DF3B26"/>
    <w:rsid w:val="00E12CA9"/>
    <w:rsid w:val="00E433BE"/>
    <w:rsid w:val="00E83C53"/>
    <w:rsid w:val="00EB136A"/>
    <w:rsid w:val="00EC098E"/>
    <w:rsid w:val="00EC6783"/>
    <w:rsid w:val="00ED751F"/>
    <w:rsid w:val="00F0489D"/>
    <w:rsid w:val="00F21ECC"/>
    <w:rsid w:val="00F228CB"/>
    <w:rsid w:val="00F41AEE"/>
    <w:rsid w:val="00F4314B"/>
    <w:rsid w:val="00F455B8"/>
    <w:rsid w:val="00F505DA"/>
    <w:rsid w:val="00F8023A"/>
    <w:rsid w:val="00F9442F"/>
    <w:rsid w:val="00F960FF"/>
    <w:rsid w:val="00FE0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1DBC76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color w:val="4C483D" w:themeColor="text2"/>
        <w:lang w:val="en-US" w:eastAsia="ja-JP" w:bidi="ar-SA"/>
      </w:rPr>
    </w:rPrDefault>
    <w:pPrDefault>
      <w:pPr>
        <w:spacing w:after="240" w:line="300" w:lineRule="auto"/>
        <w:ind w:left="3744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uiPriority="6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3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42D5C"/>
    <w:pPr>
      <w:ind w:left="0"/>
    </w:pPr>
    <w:rPr>
      <w:rFonts w:ascii="Proxima Nova" w:hAnsi="Proxima Nova"/>
      <w:color w:val="56565A"/>
    </w:rPr>
  </w:style>
  <w:style w:type="paragraph" w:styleId="Heading1">
    <w:name w:val="heading 1"/>
    <w:basedOn w:val="Normal"/>
    <w:link w:val="Heading1Char"/>
    <w:uiPriority w:val="9"/>
    <w:qFormat/>
    <w:rsid w:val="00344C6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F24F4F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F24F4F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5C3CD7"/>
    <w:pPr>
      <w:spacing w:after="300" w:line="240" w:lineRule="auto"/>
      <w:contextualSpacing/>
    </w:pPr>
    <w:rPr>
      <w:rFonts w:ascii="modesto open" w:eastAsiaTheme="majorEastAsia" w:hAnsi="modesto open" w:cstheme="majorBidi"/>
      <w:kern w:val="28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"/>
    <w:rsid w:val="005C3CD7"/>
    <w:rPr>
      <w:rFonts w:ascii="modesto open" w:eastAsiaTheme="majorEastAsia" w:hAnsi="modesto open" w:cstheme="majorBidi"/>
      <w:kern w:val="28"/>
      <w:sz w:val="60"/>
      <w:szCs w:val="6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obTitle">
    <w:name w:val="Job Title"/>
    <w:basedOn w:val="Normal"/>
    <w:uiPriority w:val="3"/>
    <w:qFormat/>
    <w:pPr>
      <w:spacing w:line="276" w:lineRule="auto"/>
    </w:pPr>
  </w:style>
  <w:style w:type="paragraph" w:styleId="Date">
    <w:name w:val="Date"/>
    <w:basedOn w:val="Normal"/>
    <w:next w:val="Salutation"/>
    <w:link w:val="DateChar"/>
    <w:uiPriority w:val="4"/>
    <w:unhideWhenUsed/>
    <w:qFormat/>
    <w:pPr>
      <w:spacing w:before="600" w:after="360"/>
    </w:pPr>
  </w:style>
  <w:style w:type="character" w:customStyle="1" w:styleId="DateChar">
    <w:name w:val="Date Char"/>
    <w:basedOn w:val="DefaultParagraphFont"/>
    <w:link w:val="Date"/>
    <w:uiPriority w:val="4"/>
  </w:style>
  <w:style w:type="paragraph" w:styleId="Salutation">
    <w:name w:val="Salutation"/>
    <w:basedOn w:val="Normal"/>
    <w:next w:val="Normal"/>
    <w:link w:val="SalutationChar"/>
    <w:uiPriority w:val="4"/>
    <w:unhideWhenUsed/>
    <w:qFormat/>
    <w:rsid w:val="009E1815"/>
    <w:rPr>
      <w:b/>
      <w:bCs/>
    </w:rPr>
  </w:style>
  <w:style w:type="character" w:customStyle="1" w:styleId="SalutationChar">
    <w:name w:val="Salutation Char"/>
    <w:basedOn w:val="DefaultParagraphFont"/>
    <w:link w:val="Salutation"/>
    <w:uiPriority w:val="4"/>
    <w:rsid w:val="009E1815"/>
    <w:rPr>
      <w:rFonts w:ascii="Proxima Nova" w:hAnsi="Proxima Nova"/>
      <w:b/>
      <w:bCs/>
      <w:color w:val="56565A"/>
    </w:rPr>
  </w:style>
  <w:style w:type="paragraph" w:styleId="Closing">
    <w:name w:val="Closing"/>
    <w:basedOn w:val="Normal"/>
    <w:next w:val="Normal"/>
    <w:link w:val="ClosingChar"/>
    <w:uiPriority w:val="5"/>
    <w:unhideWhenUsed/>
    <w:qFormat/>
    <w:pPr>
      <w:spacing w:after="960" w:line="240" w:lineRule="auto"/>
      <w:contextualSpacing/>
    </w:pPr>
  </w:style>
  <w:style w:type="character" w:customStyle="1" w:styleId="ClosingChar">
    <w:name w:val="Closing Char"/>
    <w:basedOn w:val="DefaultParagraphFont"/>
    <w:link w:val="Closing"/>
    <w:uiPriority w:val="5"/>
  </w:style>
  <w:style w:type="paragraph" w:styleId="Header">
    <w:name w:val="header"/>
    <w:basedOn w:val="Normal"/>
    <w:link w:val="HeaderChar"/>
    <w:uiPriority w:val="94"/>
    <w:unhideWhenUsed/>
    <w:rsid w:val="009157D7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4"/>
    <w:rsid w:val="009157D7"/>
  </w:style>
  <w:style w:type="paragraph" w:styleId="Footer">
    <w:name w:val="footer"/>
    <w:basedOn w:val="Normal"/>
    <w:link w:val="FooterChar"/>
    <w:uiPriority w:val="99"/>
    <w:unhideWhenUsed/>
    <w:pPr>
      <w:pBdr>
        <w:top w:val="single" w:sz="4" w:space="4" w:color="BCB8AC" w:themeColor="text2" w:themeTint="66"/>
      </w:pBdr>
      <w:spacing w:after="0" w:line="240" w:lineRule="auto"/>
      <w:jc w:val="right"/>
    </w:pPr>
    <w:rPr>
      <w:i/>
      <w:iCs/>
      <w:color w:val="F24F4F" w:themeColor="accent1"/>
    </w:rPr>
  </w:style>
  <w:style w:type="character" w:customStyle="1" w:styleId="FooterChar">
    <w:name w:val="Footer Char"/>
    <w:basedOn w:val="DefaultParagraphFont"/>
    <w:link w:val="Footer"/>
    <w:uiPriority w:val="99"/>
    <w:rPr>
      <w:i/>
      <w:iCs/>
      <w:color w:val="F24F4F" w:themeColor="accent1"/>
    </w:rPr>
  </w:style>
  <w:style w:type="paragraph" w:customStyle="1" w:styleId="Logo">
    <w:name w:val="Logo"/>
    <w:basedOn w:val="Normal"/>
    <w:uiPriority w:val="10"/>
    <w:qFormat/>
    <w:pPr>
      <w:spacing w:after="0" w:line="240" w:lineRule="auto"/>
      <w:jc w:val="right"/>
    </w:pPr>
  </w:style>
  <w:style w:type="character" w:customStyle="1" w:styleId="Heading1Char">
    <w:name w:val="Heading 1 Char"/>
    <w:basedOn w:val="DefaultParagraphFont"/>
    <w:link w:val="Heading1"/>
    <w:uiPriority w:val="9"/>
    <w:rsid w:val="00344C6F"/>
    <w:rPr>
      <w:rFonts w:asciiTheme="majorHAnsi" w:eastAsiaTheme="majorEastAsia" w:hAnsiTheme="majorHAnsi" w:cstheme="majorBidi"/>
      <w:color w:val="F24F4F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4C6F"/>
    <w:rPr>
      <w:rFonts w:asciiTheme="majorHAnsi" w:eastAsiaTheme="majorEastAsia" w:hAnsiTheme="majorHAnsi" w:cstheme="majorBidi"/>
      <w:color w:val="F24F4F" w:themeColor="accent1"/>
      <w:sz w:val="26"/>
      <w:szCs w:val="26"/>
    </w:rPr>
  </w:style>
  <w:style w:type="paragraph" w:customStyle="1" w:styleId="ContactInfo">
    <w:name w:val="Contact Info"/>
    <w:basedOn w:val="Normal"/>
    <w:uiPriority w:val="4"/>
    <w:qFormat/>
    <w:rsid w:val="005C3CD7"/>
    <w:pPr>
      <w:spacing w:after="0" w:line="276" w:lineRule="auto"/>
    </w:pPr>
  </w:style>
  <w:style w:type="paragraph" w:styleId="NoSpacing">
    <w:name w:val="No Spacing"/>
    <w:uiPriority w:val="1"/>
    <w:semiHidden/>
    <w:unhideWhenUsed/>
    <w:qFormat/>
    <w:rsid w:val="009C2AA2"/>
    <w:pPr>
      <w:spacing w:after="0" w:line="240" w:lineRule="auto"/>
      <w:ind w:left="0"/>
    </w:pPr>
    <w:rPr>
      <w:color w:val="auto"/>
    </w:rPr>
  </w:style>
  <w:style w:type="paragraph" w:styleId="Signature">
    <w:name w:val="Signature"/>
    <w:basedOn w:val="Normal"/>
    <w:next w:val="Normal"/>
    <w:link w:val="SignatureChar"/>
    <w:uiPriority w:val="6"/>
    <w:rsid w:val="008B7237"/>
    <w:rPr>
      <w:b/>
      <w:color w:val="F24F4F" w:themeColor="accent1"/>
    </w:rPr>
  </w:style>
  <w:style w:type="character" w:customStyle="1" w:styleId="SignatureChar">
    <w:name w:val="Signature Char"/>
    <w:basedOn w:val="DefaultParagraphFont"/>
    <w:link w:val="Signature"/>
    <w:uiPriority w:val="6"/>
    <w:rsid w:val="008B7237"/>
    <w:rPr>
      <w:b/>
      <w:color w:val="F24F4F" w:themeColor="accent1"/>
    </w:rPr>
  </w:style>
  <w:style w:type="paragraph" w:customStyle="1" w:styleId="Name">
    <w:name w:val="Name"/>
    <w:basedOn w:val="Normal"/>
    <w:uiPriority w:val="2"/>
    <w:qFormat/>
    <w:rsid w:val="009E1815"/>
    <w:pPr>
      <w:spacing w:after="0"/>
    </w:pPr>
    <w:rPr>
      <w:b/>
    </w:rPr>
  </w:style>
  <w:style w:type="character" w:styleId="Hyperlink">
    <w:name w:val="Hyperlink"/>
    <w:basedOn w:val="DefaultParagraphFont"/>
    <w:uiPriority w:val="99"/>
    <w:unhideWhenUsed/>
    <w:rsid w:val="004A2402"/>
    <w:rPr>
      <w:color w:val="4C483D" w:themeColor="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327B2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161B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61B6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61B6"/>
    <w:rPr>
      <w:rFonts w:ascii="Proxima Nova" w:hAnsi="Proxima Nova"/>
      <w:color w:val="56565A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61B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61B6"/>
    <w:rPr>
      <w:rFonts w:ascii="Proxima Nova" w:hAnsi="Proxima Nova"/>
      <w:b/>
      <w:bCs/>
      <w:color w:val="56565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61B6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1B6"/>
    <w:rPr>
      <w:rFonts w:ascii="Times New Roman" w:hAnsi="Times New Roman" w:cs="Times New Roman"/>
      <w:color w:val="56565A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3671E8"/>
    <w:rPr>
      <w:color w:val="A3648B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3671E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1632D"/>
    <w:pPr>
      <w:spacing w:after="0" w:line="240" w:lineRule="auto"/>
      <w:ind w:left="0"/>
    </w:pPr>
    <w:rPr>
      <w:rFonts w:ascii="Proxima Nova" w:hAnsi="Proxima Nova"/>
      <w:color w:val="56565A"/>
    </w:rPr>
  </w:style>
  <w:style w:type="character" w:styleId="UnresolvedMention">
    <w:name w:val="Unresolved Mention"/>
    <w:basedOn w:val="DefaultParagraphFont"/>
    <w:uiPriority w:val="99"/>
    <w:rsid w:val="007175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9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74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00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56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ortarr.com/" TargetMode="External"/><Relationship Id="rId13" Type="http://schemas.openxmlformats.org/officeDocument/2006/relationships/hyperlink" Target="https://www.mortarr.com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jen.levisen@mortarr.com" TargetMode="External"/><Relationship Id="rId12" Type="http://schemas.openxmlformats.org/officeDocument/2006/relationships/hyperlink" Target="https://www.linkedin.com/in/cole-thompson-37113813/" TargetMode="External"/><Relationship Id="rId17" Type="http://schemas.openxmlformats.org/officeDocument/2006/relationships/hyperlink" Target="https://www.mortarr.com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mortarr.com/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dfed.org/the-show-our-towns-creative-history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lay.google.com/store/apps/details?id=com.itransition.mortarr&amp;hl=en" TargetMode="External"/><Relationship Id="rId10" Type="http://schemas.openxmlformats.org/officeDocument/2006/relationships/hyperlink" Target="https://www.adfed.org/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mortarr.com/" TargetMode="External"/><Relationship Id="rId14" Type="http://schemas.openxmlformats.org/officeDocument/2006/relationships/hyperlink" Target="https://itunes.apple.com/us/app/mortarr-commercial-design/id1435910047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ONNECT@MORTARR.COM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bby/Library/Containers/com.microsoft.Word/Data/Library/Caches/1033/TM03978620/Letterhead%20(Red%20design).dotx" TargetMode="External"/></Relationships>
</file>

<file path=word/theme/theme1.xml><?xml version="1.0" encoding="utf-8"?>
<a:theme xmlns:a="http://schemas.openxmlformats.org/drawingml/2006/main" name="Red Business Set">
  <a:themeElements>
    <a:clrScheme name="Business Invoice">
      <a:dk1>
        <a:sysClr val="windowText" lastClr="000000"/>
      </a:dk1>
      <a:lt1>
        <a:sysClr val="window" lastClr="FFFFFF"/>
      </a:lt1>
      <a:dk2>
        <a:srgbClr val="4C483D"/>
      </a:dk2>
      <a:lt2>
        <a:srgbClr val="E4E3E2"/>
      </a:lt2>
      <a:accent1>
        <a:srgbClr val="F24F4F"/>
      </a:accent1>
      <a:accent2>
        <a:srgbClr val="8DBB70"/>
      </a:accent2>
      <a:accent3>
        <a:srgbClr val="F0BB44"/>
      </a:accent3>
      <a:accent4>
        <a:srgbClr val="61ADBF"/>
      </a:accent4>
      <a:accent5>
        <a:srgbClr val="A3648B"/>
      </a:accent5>
      <a:accent6>
        <a:srgbClr val="F8943F"/>
      </a:accent6>
      <a:hlink>
        <a:srgbClr val="4C483D"/>
      </a:hlink>
      <a:folHlink>
        <a:srgbClr val="A3648B"/>
      </a:folHlink>
    </a:clrScheme>
    <a:fontScheme name="Business Invoice">
      <a:majorFont>
        <a:latin typeface="Century Gothic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(Red design).dotx</Template>
  <TotalTime>53</TotalTime>
  <Pages>1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Abby Murray</dc:creator>
  <cp:keywords/>
  <dc:description/>
  <cp:lastModifiedBy>Jen Levisen</cp:lastModifiedBy>
  <cp:revision>4</cp:revision>
  <cp:lastPrinted>2017-08-31T21:56:00Z</cp:lastPrinted>
  <dcterms:created xsi:type="dcterms:W3CDTF">2019-03-12T13:22:00Z</dcterms:created>
  <dcterms:modified xsi:type="dcterms:W3CDTF">2019-03-12T14:42:00Z</dcterms:modified>
  <cp:version/>
</cp:coreProperties>
</file>